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DB0" w:rsidRDefault="00FE77B7" w:rsidP="00D0442A">
      <w:pPr>
        <w:tabs>
          <w:tab w:val="left" w:pos="12333"/>
        </w:tabs>
      </w:pPr>
      <w:r>
        <w:rPr>
          <w:noProof/>
          <w:lang w:eastAsia="ru-RU"/>
        </w:rPr>
        <w:drawing>
          <wp:anchor distT="0" distB="0" distL="114300" distR="114300" simplePos="0" relativeHeight="251661823" behindDoc="0" locked="0" layoutInCell="1" allowOverlap="1" wp14:anchorId="61940B71" wp14:editId="0787D77B">
            <wp:simplePos x="0" y="0"/>
            <wp:positionH relativeFrom="column">
              <wp:posOffset>5080</wp:posOffset>
            </wp:positionH>
            <wp:positionV relativeFrom="paragraph">
              <wp:posOffset>3126740</wp:posOffset>
            </wp:positionV>
            <wp:extent cx="10389600" cy="4086428"/>
            <wp:effectExtent l="0" t="0" r="0" b="9525"/>
            <wp:wrapNone/>
            <wp:docPr id="24" name="Газ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n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9600" cy="4086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84E7E05" wp14:editId="264585DF">
            <wp:simplePos x="0" y="0"/>
            <wp:positionH relativeFrom="column">
              <wp:posOffset>2540</wp:posOffset>
            </wp:positionH>
            <wp:positionV relativeFrom="paragraph">
              <wp:posOffset>978535</wp:posOffset>
            </wp:positionV>
            <wp:extent cx="2728595" cy="1447165"/>
            <wp:effectExtent l="0" t="0" r="0" b="0"/>
            <wp:wrapNone/>
            <wp:docPr id="9" name="Обла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9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7" behindDoc="0" locked="0" layoutInCell="1" allowOverlap="1" wp14:anchorId="542D7FBF" wp14:editId="708AA404">
                <wp:simplePos x="0" y="0"/>
                <wp:positionH relativeFrom="column">
                  <wp:posOffset>3175</wp:posOffset>
                </wp:positionH>
                <wp:positionV relativeFrom="insideMargin">
                  <wp:posOffset>204470</wp:posOffset>
                </wp:positionV>
                <wp:extent cx="10396800" cy="7214400"/>
                <wp:effectExtent l="0" t="0" r="5080" b="5715"/>
                <wp:wrapNone/>
                <wp:docPr id="23" name="Фон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6800" cy="7214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B4D8EE"/>
                            </a:gs>
                            <a:gs pos="82000">
                              <a:schemeClr val="bg1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9797A" id="Фон" o:spid="_x0000_s1026" style="position:absolute;margin-left:.25pt;margin-top:16.1pt;width:818.65pt;height:568.05pt;z-index:2516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inner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" fillcolor="#b4d8ee" stroked="f" strokeweight="2pt">
                <v:fill color2="white [3212]" rotate="t" colors="0 #b4d8ee;53740f white" focus="100%" type="gradient"/>
                <w10:wrap anchory="margin"/>
              </v:rect>
            </w:pict>
          </mc:Fallback>
        </mc:AlternateContent>
      </w:r>
      <w:r w:rsidR="009C2049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1C3214C" wp14:editId="05E10D0C">
            <wp:simplePos x="0" y="0"/>
            <wp:positionH relativeFrom="column">
              <wp:posOffset>6753860</wp:posOffset>
            </wp:positionH>
            <wp:positionV relativeFrom="paragraph">
              <wp:posOffset>1991360</wp:posOffset>
            </wp:positionV>
            <wp:extent cx="2703830" cy="2375535"/>
            <wp:effectExtent l="0" t="0" r="0" b="0"/>
            <wp:wrapNone/>
            <wp:docPr id="6" name="Облако - 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ед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375535"/>
                    </a:xfrm>
                    <a:prstGeom prst="rect">
                      <a:avLst/>
                    </a:prstGeom>
                    <a:effectLst>
                      <a:outerShdw dist="139700" dir="2100000" sx="98000" sy="98000" algn="tl" rotWithShape="0">
                        <a:prstClr val="black">
                          <a:alpha val="6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4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25BE2DD3" wp14:editId="0BF0AE6E">
                <wp:simplePos x="0" y="0"/>
                <wp:positionH relativeFrom="column">
                  <wp:posOffset>3887470</wp:posOffset>
                </wp:positionH>
                <wp:positionV relativeFrom="paragraph">
                  <wp:posOffset>1068070</wp:posOffset>
                </wp:positionV>
                <wp:extent cx="2800350" cy="969645"/>
                <wp:effectExtent l="628650" t="628650" r="628650" b="630555"/>
                <wp:wrapNone/>
                <wp:docPr id="12" name="Свечение заголовк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9696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698500">
                            <a:schemeClr val="bg1">
                              <a:alpha val="72000"/>
                            </a:schemeClr>
                          </a:glow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039A9" id="Свечение заголовка" o:spid="_x0000_s1026" style="position:absolute;margin-left:306.1pt;margin-top:84.1pt;width:220.5pt;height:76.35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" fillcolor="white [3212]" stroked="f" strokeweight="2pt"/>
            </w:pict>
          </mc:Fallback>
        </mc:AlternateContent>
      </w:r>
      <w:r w:rsidR="001722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078" behindDoc="0" locked="0" layoutInCell="1" allowOverlap="1" wp14:anchorId="2B605CF9" wp14:editId="2ADB79FA">
                <wp:simplePos x="0" y="0"/>
                <wp:positionH relativeFrom="column">
                  <wp:posOffset>6316345</wp:posOffset>
                </wp:positionH>
                <wp:positionV relativeFrom="paragraph">
                  <wp:posOffset>1620520</wp:posOffset>
                </wp:positionV>
                <wp:extent cx="495300" cy="428625"/>
                <wp:effectExtent l="647700" t="647700" r="647700" b="657225"/>
                <wp:wrapNone/>
                <wp:docPr id="35" name="Свечение заголов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2862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glow rad="800100">
                            <a:schemeClr val="bg1">
                              <a:alpha val="4000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280" w:rsidRDefault="00172280" w:rsidP="001722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605CF9" id="Свечение заголовка 2" o:spid="_x0000_s1026" style="position:absolute;margin-left:497.35pt;margin-top:127.6pt;width:39pt;height:33.75pt;z-index:2516620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" fillcolor="white [3201]" stroked="f" strokeweight="2pt">
                <v:textbox>
                  <w:txbxContent>
                    <w:p w:rsidR="00172280" w:rsidRDefault="00172280" w:rsidP="0017228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1722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E3242B" wp14:editId="64EF4FE0">
                <wp:simplePos x="0" y="0"/>
                <wp:positionH relativeFrom="column">
                  <wp:posOffset>5017770</wp:posOffset>
                </wp:positionH>
                <wp:positionV relativeFrom="paragraph">
                  <wp:posOffset>4639310</wp:posOffset>
                </wp:positionV>
                <wp:extent cx="1243330" cy="1155700"/>
                <wp:effectExtent l="0" t="0" r="0" b="0"/>
                <wp:wrapNone/>
                <wp:docPr id="33" name="Таблица - П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4"/>
                            </w:tblGrid>
                            <w:tr w:rsidR="00C25717" w:rsidRPr="00923C55" w:rsidTr="00172280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172280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172280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172280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172280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tbl>
                                  <w:tblPr>
                                    <w:tblStyle w:val="a9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598"/>
                                  </w:tblGrid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5717" w:rsidRDefault="00C25717" w:rsidP="00C257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3242B" id="Таблица - ПТ" o:spid="_x0000_s1027" style="position:absolute;margin-left:395.1pt;margin-top:365.3pt;width:97.9pt;height:9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" filled="f" stroked="f" strokeweight="2pt">
                <v:textbox>
                  <w:txbxContent>
                    <w:tbl>
                      <w:tblPr>
                        <w:tblStyle w:val="a9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4"/>
                      </w:tblGrid>
                      <w:tr w:rsidR="00C25717" w:rsidRPr="00923C55" w:rsidTr="00172280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172280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172280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172280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172280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8"/>
                            </w:tblGrid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</w:tbl>
                    <w:p w:rsidR="00C25717" w:rsidRDefault="00C25717" w:rsidP="00C2571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2280">
        <w:rPr>
          <w:noProof/>
          <w:lang w:eastAsia="ru-RU"/>
        </w:rPr>
        <w:drawing>
          <wp:anchor distT="0" distB="0" distL="114300" distR="114300" simplePos="0" relativeHeight="251687935" behindDoc="0" locked="0" layoutInCell="1" allowOverlap="1" wp14:anchorId="4BD81E70" wp14:editId="3D149544">
            <wp:simplePos x="0" y="0"/>
            <wp:positionH relativeFrom="column">
              <wp:posOffset>4735195</wp:posOffset>
            </wp:positionH>
            <wp:positionV relativeFrom="paragraph">
              <wp:posOffset>4430395</wp:posOffset>
            </wp:positionV>
            <wp:extent cx="1597621" cy="1486800"/>
            <wp:effectExtent l="0" t="0" r="0" b="0"/>
            <wp:wrapNone/>
            <wp:docPr id="26" name="Пят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atnits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21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AF1EBA" wp14:editId="2E3ABB49">
                <wp:simplePos x="0" y="0"/>
                <wp:positionH relativeFrom="column">
                  <wp:posOffset>7570470</wp:posOffset>
                </wp:positionH>
                <wp:positionV relativeFrom="paragraph">
                  <wp:posOffset>4537710</wp:posOffset>
                </wp:positionV>
                <wp:extent cx="1243330" cy="1155700"/>
                <wp:effectExtent l="0" t="0" r="0" b="0"/>
                <wp:wrapNone/>
                <wp:docPr id="34" name="Таблица - С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4"/>
                            </w:tblGrid>
                            <w:tr w:rsidR="00172280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tbl>
                                  <w:tblPr>
                                    <w:tblStyle w:val="a9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598"/>
                                  </w:tblGrid>
                                  <w:tr w:rsidR="00172280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172280" w:rsidRPr="00923C55" w:rsidRDefault="00172280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72280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172280" w:rsidRPr="00923C55" w:rsidRDefault="00172280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72280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172280" w:rsidRPr="00923C55" w:rsidRDefault="00172280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72280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172280" w:rsidRPr="00923C55" w:rsidRDefault="00172280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72280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172280" w:rsidRPr="00923C55" w:rsidRDefault="00172280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172280" w:rsidRPr="00923C55" w:rsidRDefault="00172280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72280" w:rsidRDefault="00172280" w:rsidP="001722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F1EBA" id="Таблица - СБ" o:spid="_x0000_s1028" style="position:absolute;margin-left:596.1pt;margin-top:357.3pt;width:97.9pt;height:9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" filled="f" stroked="f" strokeweight="2pt">
                <v:textbox>
                  <w:txbxContent>
                    <w:tbl>
                      <w:tblPr>
                        <w:tblStyle w:val="a9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4"/>
                      </w:tblGrid>
                      <w:tr w:rsidR="00172280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172280" w:rsidRPr="00923C55" w:rsidRDefault="00172280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172280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172280" w:rsidRPr="00923C55" w:rsidRDefault="00172280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172280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172280" w:rsidRPr="00923C55" w:rsidRDefault="00172280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172280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172280" w:rsidRPr="00923C55" w:rsidRDefault="00172280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172280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172280" w:rsidRPr="00923C55" w:rsidRDefault="00172280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172280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8"/>
                            </w:tblGrid>
                            <w:tr w:rsidR="00172280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72280" w:rsidRPr="00923C55" w:rsidRDefault="00172280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172280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172280" w:rsidRPr="00923C55" w:rsidRDefault="00172280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172280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172280" w:rsidRPr="00923C55" w:rsidRDefault="00172280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172280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172280" w:rsidRPr="00923C55" w:rsidRDefault="00172280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172280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172280" w:rsidRPr="00923C55" w:rsidRDefault="00172280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</w:tbl>
                    <w:p w:rsidR="00172280" w:rsidRDefault="00172280" w:rsidP="0017228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257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2FA0B6" wp14:editId="24351AA5">
                <wp:simplePos x="0" y="0"/>
                <wp:positionH relativeFrom="column">
                  <wp:posOffset>4998720</wp:posOffset>
                </wp:positionH>
                <wp:positionV relativeFrom="paragraph">
                  <wp:posOffset>2699385</wp:posOffset>
                </wp:positionV>
                <wp:extent cx="1243330" cy="1155700"/>
                <wp:effectExtent l="0" t="0" r="0" b="0"/>
                <wp:wrapNone/>
                <wp:docPr id="30" name="Таблица - В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4"/>
                            </w:tblGrid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tbl>
                                  <w:tblPr>
                                    <w:tblStyle w:val="a9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598"/>
                                  </w:tblGrid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5717" w:rsidRDefault="00C25717" w:rsidP="00C257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FA0B6" id="Таблица - ВТ" o:spid="_x0000_s1029" style="position:absolute;margin-left:393.6pt;margin-top:212.55pt;width:97.9pt;height:9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" filled="f" stroked="f" strokeweight="2pt">
                <v:textbox>
                  <w:txbxContent>
                    <w:tbl>
                      <w:tblPr>
                        <w:tblStyle w:val="a9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4"/>
                      </w:tblGrid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8"/>
                            </w:tblGrid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</w:tbl>
                    <w:p w:rsidR="00C25717" w:rsidRDefault="00C25717" w:rsidP="00C2571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257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4BEC15" wp14:editId="0FACA7B1">
                <wp:simplePos x="0" y="0"/>
                <wp:positionH relativeFrom="column">
                  <wp:posOffset>2379345</wp:posOffset>
                </wp:positionH>
                <wp:positionV relativeFrom="paragraph">
                  <wp:posOffset>4556760</wp:posOffset>
                </wp:positionV>
                <wp:extent cx="1243330" cy="1155700"/>
                <wp:effectExtent l="0" t="0" r="0" b="0"/>
                <wp:wrapNone/>
                <wp:docPr id="32" name="Таблица - Ч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4"/>
                            </w:tblGrid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tbl>
                                  <w:tblPr>
                                    <w:tblStyle w:val="a9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598"/>
                                  </w:tblGrid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5717" w:rsidRDefault="00C25717" w:rsidP="00C257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BEC15" id="Таблица - ЧТ" o:spid="_x0000_s1030" style="position:absolute;margin-left:187.35pt;margin-top:358.8pt;width:97.9pt;height:9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" filled="f" stroked="f" strokeweight="2pt">
                <v:textbox>
                  <w:txbxContent>
                    <w:tbl>
                      <w:tblPr>
                        <w:tblStyle w:val="a9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4"/>
                      </w:tblGrid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8"/>
                            </w:tblGrid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</w:tbl>
                    <w:p w:rsidR="00C25717" w:rsidRDefault="00C25717" w:rsidP="00C2571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257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A9DE68" wp14:editId="28C622F6">
                <wp:simplePos x="0" y="0"/>
                <wp:positionH relativeFrom="column">
                  <wp:posOffset>7565390</wp:posOffset>
                </wp:positionH>
                <wp:positionV relativeFrom="paragraph">
                  <wp:posOffset>2553335</wp:posOffset>
                </wp:positionV>
                <wp:extent cx="1243330" cy="1155700"/>
                <wp:effectExtent l="0" t="0" r="0" b="0"/>
                <wp:wrapNone/>
                <wp:docPr id="31" name="Таблица - С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4"/>
                            </w:tblGrid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tbl>
                                  <w:tblPr>
                                    <w:tblStyle w:val="a9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598"/>
                                  </w:tblGrid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5717" w:rsidRDefault="00C25717" w:rsidP="00C257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9DE68" id="Таблица - СР" o:spid="_x0000_s1031" style="position:absolute;margin-left:595.7pt;margin-top:201.05pt;width:97.9pt;height:9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" filled="f" stroked="f" strokeweight="2pt">
                <v:textbox>
                  <w:txbxContent>
                    <w:tbl>
                      <w:tblPr>
                        <w:tblStyle w:val="a9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4"/>
                      </w:tblGrid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8"/>
                            </w:tblGrid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</w:tbl>
                    <w:p w:rsidR="00C25717" w:rsidRDefault="00C25717" w:rsidP="00C2571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739F2">
        <w:rPr>
          <w:noProof/>
          <w:lang w:eastAsia="ru-RU"/>
        </w:rPr>
        <w:drawing>
          <wp:anchor distT="0" distB="0" distL="114300" distR="114300" simplePos="0" relativeHeight="251681279" behindDoc="0" locked="0" layoutInCell="1" allowOverlap="1" wp14:anchorId="5437EF7D" wp14:editId="00EB6A20">
            <wp:simplePos x="0" y="0"/>
            <wp:positionH relativeFrom="column">
              <wp:posOffset>4658995</wp:posOffset>
            </wp:positionH>
            <wp:positionV relativeFrom="paragraph">
              <wp:posOffset>2376805</wp:posOffset>
            </wp:positionV>
            <wp:extent cx="1744015" cy="1692000"/>
            <wp:effectExtent l="0" t="0" r="0" b="0"/>
            <wp:wrapNone/>
            <wp:docPr id="29" name="Втор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orni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015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9F2">
        <w:rPr>
          <w:noProof/>
          <w:lang w:eastAsia="ru-RU"/>
        </w:rPr>
        <w:drawing>
          <wp:anchor distT="0" distB="0" distL="114300" distR="114300" simplePos="0" relativeHeight="251683327" behindDoc="0" locked="0" layoutInCell="1" allowOverlap="1" wp14:anchorId="62530DB0" wp14:editId="2740FE65">
            <wp:simplePos x="0" y="0"/>
            <wp:positionH relativeFrom="column">
              <wp:posOffset>7240270</wp:posOffset>
            </wp:positionH>
            <wp:positionV relativeFrom="paragraph">
              <wp:posOffset>2287270</wp:posOffset>
            </wp:positionV>
            <wp:extent cx="1655284" cy="1692000"/>
            <wp:effectExtent l="0" t="0" r="0" b="0"/>
            <wp:wrapNone/>
            <wp:docPr id="28" name="Ср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ed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284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519">
        <w:rPr>
          <w:noProof/>
          <w:lang w:eastAsia="ru-RU"/>
        </w:rPr>
        <w:drawing>
          <wp:anchor distT="0" distB="0" distL="114300" distR="114300" simplePos="0" relativeHeight="251689983" behindDoc="0" locked="0" layoutInCell="1" allowOverlap="1" wp14:anchorId="036C2563" wp14:editId="66E2FF62">
            <wp:simplePos x="0" y="0"/>
            <wp:positionH relativeFrom="column">
              <wp:posOffset>7278370</wp:posOffset>
            </wp:positionH>
            <wp:positionV relativeFrom="paragraph">
              <wp:posOffset>4289278</wp:posOffset>
            </wp:positionV>
            <wp:extent cx="1571625" cy="1589552"/>
            <wp:effectExtent l="0" t="0" r="0" b="0"/>
            <wp:wrapNone/>
            <wp:docPr id="27" name="Субб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bbot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89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519">
        <w:rPr>
          <w:noProof/>
          <w:lang w:eastAsia="ru-RU"/>
        </w:rPr>
        <w:drawing>
          <wp:anchor distT="0" distB="0" distL="114300" distR="114300" simplePos="0" relativeHeight="251685887" behindDoc="0" locked="0" layoutInCell="1" allowOverlap="1" wp14:anchorId="2D6C4A30" wp14:editId="2E66E962">
            <wp:simplePos x="0" y="0"/>
            <wp:positionH relativeFrom="column">
              <wp:posOffset>2081530</wp:posOffset>
            </wp:positionH>
            <wp:positionV relativeFrom="paragraph">
              <wp:posOffset>4287520</wp:posOffset>
            </wp:positionV>
            <wp:extent cx="1601933" cy="1620000"/>
            <wp:effectExtent l="0" t="0" r="0" b="0"/>
            <wp:wrapNone/>
            <wp:docPr id="25" name="Четве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ver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933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771">
        <w:rPr>
          <w:noProof/>
          <w:lang w:eastAsia="ru-RU"/>
        </w:rPr>
        <w:drawing>
          <wp:anchor distT="0" distB="0" distL="114300" distR="114300" simplePos="0" relativeHeight="251669503" behindDoc="0" locked="0" layoutInCell="1" allowOverlap="1" wp14:anchorId="3D141531" wp14:editId="467DC24E">
            <wp:simplePos x="0" y="0"/>
            <wp:positionH relativeFrom="column">
              <wp:posOffset>6496685</wp:posOffset>
            </wp:positionH>
            <wp:positionV relativeFrom="paragraph">
              <wp:posOffset>3864755</wp:posOffset>
            </wp:positionV>
            <wp:extent cx="3106420" cy="2494280"/>
            <wp:effectExtent l="0" t="0" r="0" b="0"/>
            <wp:wrapNone/>
            <wp:docPr id="22" name="Облако - С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ббота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494280"/>
                    </a:xfrm>
                    <a:prstGeom prst="rect">
                      <a:avLst/>
                    </a:prstGeom>
                    <a:effectLst>
                      <a:outerShdw dist="139700" dir="2100000" sx="98000" sy="98000" algn="tl" rotWithShape="0">
                        <a:prstClr val="black">
                          <a:alpha val="6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4A2">
        <w:rPr>
          <w:noProof/>
          <w:lang w:eastAsia="ru-RU"/>
        </w:rPr>
        <w:drawing>
          <wp:anchor distT="0" distB="0" distL="114300" distR="114300" simplePos="0" relativeHeight="251674111" behindDoc="0" locked="0" layoutInCell="1" allowOverlap="1" wp14:anchorId="738F895F" wp14:editId="6495EDDB">
            <wp:simplePos x="0" y="0"/>
            <wp:positionH relativeFrom="column">
              <wp:posOffset>4039235</wp:posOffset>
            </wp:positionH>
            <wp:positionV relativeFrom="paragraph">
              <wp:posOffset>4061790</wp:posOffset>
            </wp:positionV>
            <wp:extent cx="2821141" cy="2196000"/>
            <wp:effectExtent l="0" t="0" r="0" b="13970"/>
            <wp:wrapNone/>
            <wp:docPr id="21" name="Облако - П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ятница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141" cy="2196000"/>
                    </a:xfrm>
                    <a:prstGeom prst="rect">
                      <a:avLst/>
                    </a:prstGeom>
                    <a:effectLst>
                      <a:outerShdw dist="139700" dir="2100000" sx="98000" sy="98000" algn="tl" rotWithShape="0">
                        <a:prstClr val="black">
                          <a:alpha val="6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4A2">
        <w:rPr>
          <w:noProof/>
          <w:lang w:eastAsia="ru-RU"/>
        </w:rPr>
        <w:drawing>
          <wp:anchor distT="0" distB="0" distL="114300" distR="114300" simplePos="0" relativeHeight="251665407" behindDoc="0" locked="0" layoutInCell="1" allowOverlap="1" wp14:anchorId="66D2DD6C" wp14:editId="42856388">
            <wp:simplePos x="0" y="0"/>
            <wp:positionH relativeFrom="column">
              <wp:posOffset>1295400</wp:posOffset>
            </wp:positionH>
            <wp:positionV relativeFrom="paragraph">
              <wp:posOffset>3756355</wp:posOffset>
            </wp:positionV>
            <wp:extent cx="3174712" cy="2736000"/>
            <wp:effectExtent l="0" t="0" r="0" b="0"/>
            <wp:wrapNone/>
            <wp:docPr id="7" name="Облако - Ч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тверг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712" cy="2736000"/>
                    </a:xfrm>
                    <a:prstGeom prst="rect">
                      <a:avLst/>
                    </a:prstGeom>
                    <a:effectLst>
                      <a:outerShdw dist="139700" dir="2100000" sx="98000" sy="98000" algn="tl" rotWithShape="0">
                        <a:prstClr val="black">
                          <a:alpha val="6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3F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2483672" wp14:editId="775D6550">
            <wp:simplePos x="0" y="0"/>
            <wp:positionH relativeFrom="column">
              <wp:posOffset>3781425</wp:posOffset>
            </wp:positionH>
            <wp:positionV relativeFrom="paragraph">
              <wp:posOffset>1995475</wp:posOffset>
            </wp:positionV>
            <wp:extent cx="3247529" cy="2602800"/>
            <wp:effectExtent l="0" t="0" r="0" b="0"/>
            <wp:wrapNone/>
            <wp:docPr id="5" name="Облако - 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торник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529" cy="2602800"/>
                    </a:xfrm>
                    <a:prstGeom prst="rect">
                      <a:avLst/>
                    </a:prstGeom>
                    <a:effectLst>
                      <a:outerShdw dist="139700" dir="2100000" sx="98000" sy="98000" algn="tl" rotWithShape="0">
                        <a:prstClr val="black">
                          <a:alpha val="6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3F4">
        <w:rPr>
          <w:noProof/>
          <w:lang w:eastAsia="ru-RU"/>
        </w:rPr>
        <w:drawing>
          <wp:anchor distT="0" distB="0" distL="114300" distR="114300" simplePos="0" relativeHeight="251667455" behindDoc="0" locked="0" layoutInCell="1" allowOverlap="1" wp14:anchorId="5504AD37" wp14:editId="2F75FA43">
            <wp:simplePos x="0" y="0"/>
            <wp:positionH relativeFrom="column">
              <wp:posOffset>1212215</wp:posOffset>
            </wp:positionH>
            <wp:positionV relativeFrom="paragraph">
              <wp:posOffset>2038655</wp:posOffset>
            </wp:positionV>
            <wp:extent cx="3219279" cy="2466000"/>
            <wp:effectExtent l="0" t="0" r="0" b="0"/>
            <wp:wrapNone/>
            <wp:docPr id="4" name="Облако - П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недельник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279" cy="2466000"/>
                    </a:xfrm>
                    <a:prstGeom prst="rect">
                      <a:avLst/>
                    </a:prstGeom>
                    <a:effectLst>
                      <a:outerShdw dist="139700" dir="2100000" sx="98000" sy="98000" algn="tl" rotWithShape="0">
                        <a:prstClr val="black">
                          <a:alpha val="6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5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5C0EA9AA" wp14:editId="398FC9FB">
                <wp:simplePos x="0" y="0"/>
                <wp:positionH relativeFrom="column">
                  <wp:posOffset>2240940</wp:posOffset>
                </wp:positionH>
                <wp:positionV relativeFrom="paragraph">
                  <wp:posOffset>2687168</wp:posOffset>
                </wp:positionV>
                <wp:extent cx="1243584" cy="1155801"/>
                <wp:effectExtent l="0" t="0" r="0" b="0"/>
                <wp:wrapNone/>
                <wp:docPr id="3" name="Таблица - ПН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4" cy="1155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4"/>
                            </w:tblGrid>
                            <w:tr w:rsidR="00923C55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E645BC" w:rsidRPr="00923C55" w:rsidRDefault="00E645BC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923C55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E645BC" w:rsidRPr="00923C55" w:rsidRDefault="00E645BC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923C55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E645BC" w:rsidRPr="00923C55" w:rsidRDefault="00E645BC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923C55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E645BC" w:rsidRPr="00923C55" w:rsidRDefault="00E645BC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923C55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E645BC" w:rsidRPr="00923C55" w:rsidRDefault="00E645BC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645BC" w:rsidRDefault="00E645BC" w:rsidP="00E645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EA9AA" id="Таблица - ПН" o:spid="_x0000_s1032" style="position:absolute;margin-left:176.45pt;margin-top:211.6pt;width:97.9pt;height:91pt;z-index:25168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" filled="f" stroked="f" strokeweight="2pt">
                <v:textbox>
                  <w:txbxContent>
                    <w:tbl>
                      <w:tblPr>
                        <w:tblStyle w:val="a9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4"/>
                      </w:tblGrid>
                      <w:tr w:rsidR="00923C55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E645BC" w:rsidRPr="00923C55" w:rsidRDefault="00E645BC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923C55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E645BC" w:rsidRPr="00923C55" w:rsidRDefault="00E645BC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923C55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E645BC" w:rsidRPr="00923C55" w:rsidRDefault="00E645BC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923C55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E645BC" w:rsidRPr="00923C55" w:rsidRDefault="00E645BC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923C55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E645BC" w:rsidRPr="00923C55" w:rsidRDefault="00E645BC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</w:tbl>
                    <w:p w:rsidR="00E645BC" w:rsidRDefault="00E645BC" w:rsidP="00E645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645BC">
        <w:rPr>
          <w:noProof/>
          <w:lang w:eastAsia="ru-RU"/>
        </w:rPr>
        <w:drawing>
          <wp:anchor distT="0" distB="0" distL="114300" distR="114300" simplePos="0" relativeHeight="251679231" behindDoc="0" locked="0" layoutInCell="1" allowOverlap="1" wp14:anchorId="5C447940" wp14:editId="49EC68A3">
            <wp:simplePos x="0" y="0"/>
            <wp:positionH relativeFrom="column">
              <wp:posOffset>1918335</wp:posOffset>
            </wp:positionH>
            <wp:positionV relativeFrom="paragraph">
              <wp:posOffset>2396160</wp:posOffset>
            </wp:positionV>
            <wp:extent cx="1629136" cy="1620000"/>
            <wp:effectExtent l="0" t="0" r="0" b="0"/>
            <wp:wrapNone/>
            <wp:docPr id="2" name="Понеде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edelni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13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8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D770DA2" wp14:editId="2B52C037">
            <wp:simplePos x="0" y="0"/>
            <wp:positionH relativeFrom="column">
              <wp:posOffset>2599690</wp:posOffset>
            </wp:positionH>
            <wp:positionV relativeFrom="paragraph">
              <wp:posOffset>319034</wp:posOffset>
            </wp:positionV>
            <wp:extent cx="5353001" cy="2055600"/>
            <wp:effectExtent l="0" t="0" r="0" b="0"/>
            <wp:wrapNone/>
            <wp:docPr id="13" name="Заголо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pisanie.pn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01" cy="20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8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0A4D8F2" wp14:editId="6F238305">
            <wp:simplePos x="0" y="0"/>
            <wp:positionH relativeFrom="column">
              <wp:posOffset>-1270</wp:posOffset>
            </wp:positionH>
            <wp:positionV relativeFrom="paragraph">
              <wp:posOffset>-16972</wp:posOffset>
            </wp:positionV>
            <wp:extent cx="3085318" cy="2988000"/>
            <wp:effectExtent l="0" t="0" r="1270" b="3175"/>
            <wp:wrapNone/>
            <wp:docPr id="11" name="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318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663F1E" wp14:editId="2D9035BF">
                <wp:simplePos x="0" y="0"/>
                <wp:positionH relativeFrom="column">
                  <wp:posOffset>1244600</wp:posOffset>
                </wp:positionH>
                <wp:positionV relativeFrom="paragraph">
                  <wp:posOffset>1189586</wp:posOffset>
                </wp:positionV>
                <wp:extent cx="466090" cy="454660"/>
                <wp:effectExtent l="628650" t="609600" r="619760" b="612140"/>
                <wp:wrapNone/>
                <wp:docPr id="10" name="Свечение солнц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0" cy="45466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glow rad="774700">
                            <a:srgbClr val="FFC000">
                              <a:alpha val="73000"/>
                            </a:srgbClr>
                          </a:glow>
                          <a:softEdge rad="139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0C1F2A" id="Свечение солнца" o:spid="_x0000_s1026" style="position:absolute;margin-left:98pt;margin-top:93.65pt;width:36.7pt;height:3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" fillcolor="#ffc000" stroked="f" strokeweight="2pt"/>
            </w:pict>
          </mc:Fallback>
        </mc:AlternateContent>
      </w:r>
      <w:bookmarkStart w:id="0" w:name="_GoBack"/>
      <w:r w:rsidR="00D6268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D177828" wp14:editId="58694C54">
            <wp:simplePos x="0" y="0"/>
            <wp:positionH relativeFrom="column">
              <wp:posOffset>8124825</wp:posOffset>
            </wp:positionH>
            <wp:positionV relativeFrom="paragraph">
              <wp:posOffset>619298</wp:posOffset>
            </wp:positionV>
            <wp:extent cx="2045842" cy="1594800"/>
            <wp:effectExtent l="0" t="0" r="0" b="5715"/>
            <wp:wrapNone/>
            <wp:docPr id="8" name="Пти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842" cy="15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60DB0" w:rsidSect="00400D48">
      <w:pgSz w:w="16838" w:h="11906" w:orient="landscape"/>
      <w:pgMar w:top="318" w:right="249" w:bottom="244" w:left="24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523" w:rsidRDefault="00405523" w:rsidP="00D6268B">
      <w:pPr>
        <w:spacing w:after="0" w:line="240" w:lineRule="auto"/>
      </w:pPr>
      <w:r>
        <w:separator/>
      </w:r>
    </w:p>
  </w:endnote>
  <w:endnote w:type="continuationSeparator" w:id="0">
    <w:p w:rsidR="00405523" w:rsidRDefault="00405523" w:rsidP="00D62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523" w:rsidRDefault="00405523" w:rsidP="00D6268B">
      <w:pPr>
        <w:spacing w:after="0" w:line="240" w:lineRule="auto"/>
      </w:pPr>
      <w:r>
        <w:separator/>
      </w:r>
    </w:p>
  </w:footnote>
  <w:footnote w:type="continuationSeparator" w:id="0">
    <w:p w:rsidR="00405523" w:rsidRDefault="00405523" w:rsidP="00D626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8A1"/>
    <w:rsid w:val="000678F0"/>
    <w:rsid w:val="000739F2"/>
    <w:rsid w:val="000778ED"/>
    <w:rsid w:val="00172280"/>
    <w:rsid w:val="001864A2"/>
    <w:rsid w:val="001E183C"/>
    <w:rsid w:val="00263B82"/>
    <w:rsid w:val="002F405F"/>
    <w:rsid w:val="00332A43"/>
    <w:rsid w:val="003D798B"/>
    <w:rsid w:val="00400D48"/>
    <w:rsid w:val="00405523"/>
    <w:rsid w:val="00453398"/>
    <w:rsid w:val="004573E7"/>
    <w:rsid w:val="004D09EA"/>
    <w:rsid w:val="004F796B"/>
    <w:rsid w:val="005B3075"/>
    <w:rsid w:val="005C2F18"/>
    <w:rsid w:val="005D2B15"/>
    <w:rsid w:val="005E31D7"/>
    <w:rsid w:val="006B12A9"/>
    <w:rsid w:val="006C047F"/>
    <w:rsid w:val="0075109D"/>
    <w:rsid w:val="00873814"/>
    <w:rsid w:val="008D0C5A"/>
    <w:rsid w:val="008D12F3"/>
    <w:rsid w:val="008D64B5"/>
    <w:rsid w:val="00923C55"/>
    <w:rsid w:val="009455FD"/>
    <w:rsid w:val="009C2049"/>
    <w:rsid w:val="00A64962"/>
    <w:rsid w:val="00AA2519"/>
    <w:rsid w:val="00BE181E"/>
    <w:rsid w:val="00C25717"/>
    <w:rsid w:val="00D0442A"/>
    <w:rsid w:val="00D6268B"/>
    <w:rsid w:val="00D90824"/>
    <w:rsid w:val="00DB53B5"/>
    <w:rsid w:val="00DE78A1"/>
    <w:rsid w:val="00E30F5A"/>
    <w:rsid w:val="00E645BC"/>
    <w:rsid w:val="00E933F4"/>
    <w:rsid w:val="00E97771"/>
    <w:rsid w:val="00FE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E4701E-C1BB-4876-8BE2-07237B384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4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62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268B"/>
  </w:style>
  <w:style w:type="paragraph" w:styleId="a7">
    <w:name w:val="footer"/>
    <w:basedOn w:val="a"/>
    <w:link w:val="a8"/>
    <w:uiPriority w:val="99"/>
    <w:unhideWhenUsed/>
    <w:rsid w:val="00D62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268B"/>
  </w:style>
  <w:style w:type="table" w:styleId="a9">
    <w:name w:val="Table Grid"/>
    <w:basedOn w:val="a1"/>
    <w:uiPriority w:val="59"/>
    <w:rsid w:val="00E64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7;&#1077;&#1084;&#1100;&#1103;\AppData\Roaming\Microsoft\&#1064;&#1072;&#1073;&#1083;&#1086;&#1085;&#1099;\&#1056;&#1072;&#1089;&#1087;&#1080;&#1089;&#1072;&#1085;&#1080;&#1077;%20&#1091;&#1088;&#1086;&#1082;&#1086;&#1074;%20&#1076;&#1083;&#1103;%20&#1085;&#1072;&#1095;&#1072;&#1083;&#1100;&#1085;&#1086;&#1081;%20&#1096;&#1082;&#1086;&#1083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335935C-65EA-4854-B678-9681D46F5A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Расписание уроков для начальной школы.dotx</Template>
  <TotalTime>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Расписание уроков для начальной школы</dc:title>
  <dc:subject>Школа</dc:subject>
  <dc:creator>Семья</dc:creator>
  <cp:keywords/>
  <cp:lastModifiedBy>Семья</cp:lastModifiedBy>
  <cp:revision>1</cp:revision>
  <cp:lastPrinted>2012-06-09T11:34:00Z</cp:lastPrinted>
  <dcterms:created xsi:type="dcterms:W3CDTF">2023-09-12T20:01:00Z</dcterms:created>
  <dcterms:modified xsi:type="dcterms:W3CDTF">2023-09-12T20:03:00Z</dcterms:modified>
  <cp:category>Расписание уроков</cp:category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TC034128779991</vt:lpwstr>
  </property>
</Properties>
</file>