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091" w:rsidRDefault="00CB0999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F2952FC" wp14:editId="7F6177DE">
            <wp:simplePos x="0" y="0"/>
            <wp:positionH relativeFrom="margin">
              <wp:posOffset>1205775</wp:posOffset>
            </wp:positionH>
            <wp:positionV relativeFrom="margin">
              <wp:posOffset>3909983</wp:posOffset>
            </wp:positionV>
            <wp:extent cx="1175385" cy="1014095"/>
            <wp:effectExtent l="0" t="0" r="0" b="0"/>
            <wp:wrapSquare wrapText="bothSides"/>
            <wp:docPr id="1030" name="Picture 6" descr="https://us.123rf.com/450wm/seamartini/seamartini1409/seamartini140900417/31975503-happy-cartoon-school-supplies-with-globe-book-scissors-ruler-marker-and-compasses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us.123rf.com/450wm/seamartini/seamartini1409/seamartini140900417/31975503-happy-cartoon-school-supplies-with-globe-book-scissors-ruler-marker-and-compasses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828" b="43451" l="46563" r="94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6" b="51721"/>
                    <a:stretch/>
                  </pic:blipFill>
                  <pic:spPr bwMode="auto">
                    <a:xfrm>
                      <a:off x="0" y="0"/>
                      <a:ext cx="1175385" cy="1014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1FCF9EF" wp14:editId="310CFCBF">
            <wp:simplePos x="0" y="0"/>
            <wp:positionH relativeFrom="margin">
              <wp:posOffset>9290140</wp:posOffset>
            </wp:positionH>
            <wp:positionV relativeFrom="margin">
              <wp:posOffset>5113230</wp:posOffset>
            </wp:positionV>
            <wp:extent cx="993775" cy="1938655"/>
            <wp:effectExtent l="0" t="0" r="0" b="0"/>
            <wp:wrapSquare wrapText="bothSides"/>
            <wp:docPr id="1032" name="Picture 8" descr="https://us.123rf.com/450wm/seamartini/seamartini1409/seamartini140900417/31975503-happy-cartoon-school-supplies-with-globe-book-scissors-ruler-marker-and-compasses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us.123rf.com/450wm/seamartini/seamartini1409/seamartini140900417/31975503-happy-cartoon-school-supplies-with-globe-book-scissors-ruler-marker-and-compasses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3666" b="94340" l="43556" r="65556">
                                  <a14:foregroundMark x1="51333" y1="63342" x2="56444" y2="595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0" t="43438" r="34781"/>
                    <a:stretch/>
                  </pic:blipFill>
                  <pic:spPr bwMode="auto">
                    <a:xfrm>
                      <a:off x="0" y="0"/>
                      <a:ext cx="993775" cy="1938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FA592C" wp14:editId="2C3BE6E5">
            <wp:extent cx="2567902" cy="3077025"/>
            <wp:effectExtent l="0" t="0" r="0" b="0"/>
            <wp:docPr id="1034" name="Picture 10" descr="https://us.123rf.com/450wm/seamartini/seamartini1409/seamartini140900417/31975503-happy-cartoon-school-supplies-with-globe-book-scissors-ruler-marker-and-compasses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us.123rf.com/450wm/seamartini/seamartini1409/seamartini140900417/31975503-happy-cartoon-school-supplies-with-globe-book-scissors-ruler-marker-and-compasses.jpg?ver=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3666" b="94340" l="65778" r="96000">
                                  <a14:foregroundMark x1="76667" y1="63612" x2="83556" y2="61725"/>
                                  <a14:foregroundMark x1="82222" y1="57682" x2="85111" y2="70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1" t="44487" r="-646" b="-392"/>
                    <a:stretch/>
                  </pic:blipFill>
                  <pic:spPr bwMode="auto">
                    <a:xfrm>
                      <a:off x="0" y="0"/>
                      <a:ext cx="2567902" cy="3077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F4E282C" wp14:editId="4467CAC5">
            <wp:simplePos x="0" y="0"/>
            <wp:positionH relativeFrom="margin">
              <wp:posOffset>130629</wp:posOffset>
            </wp:positionH>
            <wp:positionV relativeFrom="margin">
              <wp:posOffset>5345158</wp:posOffset>
            </wp:positionV>
            <wp:extent cx="1884045" cy="1688465"/>
            <wp:effectExtent l="0" t="0" r="190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CDAB68A" wp14:editId="4D99B734">
            <wp:simplePos x="0" y="0"/>
            <wp:positionH relativeFrom="margin">
              <wp:posOffset>8469539</wp:posOffset>
            </wp:positionH>
            <wp:positionV relativeFrom="margin">
              <wp:posOffset>72118</wp:posOffset>
            </wp:positionV>
            <wp:extent cx="1953256" cy="2396836"/>
            <wp:effectExtent l="0" t="0" r="9525" b="0"/>
            <wp:wrapSquare wrapText="bothSides"/>
            <wp:docPr id="2" name="Рисунок 2" descr="https://w7.pngwing.com/pngs/126/312/png-transparent-cartoon-pencil-drawing-illustration-cartoon-pencil-cartoon-character-supplies-penc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w7.pngwing.com/pngs/126/312/png-transparent-cartoon-pencil-drawing-illustration-cartoon-pencil-cartoon-character-supplies-pencil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238" b="82422" l="13804" r="76522">
                                  <a14:foregroundMark x1="38370" y1="79297" x2="41630" y2="69434"/>
                                  <a14:foregroundMark x1="42717" y1="44727" x2="43043" y2="54004"/>
                                  <a14:foregroundMark x1="39674" y1="45313" x2="46848" y2="44629"/>
                                  <a14:foregroundMark x1="39783" y1="48438" x2="46196" y2="46973"/>
                                  <a14:foregroundMark x1="48478" y1="32910" x2="51304" y2="44043"/>
                                  <a14:foregroundMark x1="39674" y1="33398" x2="47065" y2="42969"/>
                                  <a14:foregroundMark x1="49348" y1="33984" x2="52065" y2="38281"/>
                                  <a14:foregroundMark x1="47500" y1="38574" x2="50761" y2="37793"/>
                                  <a14:foregroundMark x1="42391" y1="33594" x2="39022" y2="38965"/>
                                  <a14:foregroundMark x1="59457" y1="48242" x2="58478" y2="63086"/>
                                  <a14:foregroundMark x1="47391" y1="76660" x2="58152" y2="76660"/>
                                  <a14:foregroundMark x1="59783" y1="76563" x2="59783" y2="76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6" t="19125" r="23344" b="17318"/>
                    <a:stretch/>
                  </pic:blipFill>
                  <pic:spPr bwMode="auto">
                    <a:xfrm>
                      <a:off x="0" y="0"/>
                      <a:ext cx="1953256" cy="23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6A25"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1EA154C0" wp14:editId="2E3D04DF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0426700" cy="7211060"/>
            <wp:effectExtent l="0" t="0" r="0" b="8890"/>
            <wp:wrapNone/>
            <wp:docPr id="11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background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CEBC90" wp14:editId="2A249A03">
            <wp:simplePos x="0" y="0"/>
            <wp:positionH relativeFrom="column">
              <wp:posOffset>4603115</wp:posOffset>
            </wp:positionH>
            <wp:positionV relativeFrom="paragraph">
              <wp:posOffset>837755</wp:posOffset>
            </wp:positionV>
            <wp:extent cx="974090" cy="974090"/>
            <wp:effectExtent l="0" t="0" r="0" b="0"/>
            <wp:wrapNone/>
            <wp:docPr id="3" name="Кнопка-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7726" behindDoc="1" locked="0" layoutInCell="1" allowOverlap="1" wp14:anchorId="67171687" wp14:editId="7BC82011">
            <wp:simplePos x="0" y="0"/>
            <wp:positionH relativeFrom="column">
              <wp:posOffset>471805</wp:posOffset>
            </wp:positionH>
            <wp:positionV relativeFrom="paragraph">
              <wp:posOffset>1195260</wp:posOffset>
            </wp:positionV>
            <wp:extent cx="9025246" cy="6419365"/>
            <wp:effectExtent l="0" t="0" r="5080" b="0"/>
            <wp:wrapNone/>
            <wp:docPr id="18" name="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s_smal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6" cy="64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A2B25" wp14:editId="27B5EA35">
                <wp:simplePos x="0" y="0"/>
                <wp:positionH relativeFrom="column">
                  <wp:posOffset>1973910</wp:posOffset>
                </wp:positionH>
                <wp:positionV relativeFrom="paragraph">
                  <wp:posOffset>4667250</wp:posOffset>
                </wp:positionV>
                <wp:extent cx="1580643" cy="1643861"/>
                <wp:effectExtent l="0" t="19050" r="0" b="33020"/>
                <wp:wrapNone/>
                <wp:docPr id="17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64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1659"/>
                            </w:tblGrid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12.50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A73E6E" w:rsidRDefault="00A73E6E" w:rsidP="00A73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2B25" id="_x0000_t202" coordsize="21600,21600" o:spt="202" path="m,l,21600r21600,l21600,xe">
                <v:stroke joinstyle="miter"/>
                <v:path gradientshapeok="t" o:connecttype="rect"/>
              </v:shapetype>
              <v:shape id="Звонки 2" o:spid="_x0000_s1026" type="#_x0000_t202" style="position:absolute;margin-left:155.45pt;margin-top:367.5pt;width:124.45pt;height:129.45pt;rotation:-1957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" filled="f" stroked="f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1659"/>
                      </w:tblGrid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12.50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A73E6E" w:rsidRDefault="00A73E6E" w:rsidP="00A73E6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6BCD6" wp14:editId="16E71F75">
                <wp:simplePos x="0" y="0"/>
                <wp:positionH relativeFrom="column">
                  <wp:posOffset>1853003</wp:posOffset>
                </wp:positionH>
                <wp:positionV relativeFrom="paragraph">
                  <wp:posOffset>2223137</wp:posOffset>
                </wp:positionV>
                <wp:extent cx="1580643" cy="1960880"/>
                <wp:effectExtent l="0" t="19050" r="635" b="39370"/>
                <wp:wrapNone/>
                <wp:docPr id="9" name="Звон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96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C5" w:rsidRPr="00B94EDA" w:rsidRDefault="00CA43C5" w:rsidP="00A336A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A73E6E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33"/>
                              </w:rPr>
                              <w:t>Звонки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1659"/>
                            </w:tblGrid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CA43C5" w:rsidRDefault="00CA43C5" w:rsidP="00CA4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BCD6" id="Звонки 1" o:spid="_x0000_s1027" type="#_x0000_t202" style="position:absolute;margin-left:145.9pt;margin-top:175.05pt;width:124.45pt;height:154.4pt;rotation:-1957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" filled="f" stroked="f">
                <v:textbox>
                  <w:txbxContent>
                    <w:p w:rsidR="00CA43C5" w:rsidRPr="00B94EDA" w:rsidRDefault="00CA43C5" w:rsidP="00A336AD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A73E6E">
                        <w:rPr>
                          <w:rFonts w:ascii="Segoe Print" w:hAnsi="Segoe Print"/>
                          <w:color w:val="4263B6"/>
                          <w:sz w:val="28"/>
                          <w:szCs w:val="33"/>
                        </w:rPr>
                        <w:t>Звонки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1659"/>
                      </w:tblGrid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CA43C5" w:rsidRDefault="00CA43C5" w:rsidP="00CA43C5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AE8A72" wp14:editId="32020112">
                <wp:simplePos x="0" y="0"/>
                <wp:positionH relativeFrom="column">
                  <wp:posOffset>7429195</wp:posOffset>
                </wp:positionH>
                <wp:positionV relativeFrom="paragraph">
                  <wp:posOffset>4023360</wp:posOffset>
                </wp:positionV>
                <wp:extent cx="1724025" cy="2256790"/>
                <wp:effectExtent l="0" t="38100" r="9525" b="29210"/>
                <wp:wrapNone/>
                <wp:docPr id="15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Суббота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8A72" id="Суббота" o:spid="_x0000_s1028" type="#_x0000_t202" style="position:absolute;margin-left:585pt;margin-top:316.8pt;width:135.75pt;height:177.7pt;rotation:-19577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Суббота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FD839" wp14:editId="3946BD87">
                <wp:simplePos x="0" y="0"/>
                <wp:positionH relativeFrom="column">
                  <wp:posOffset>5658790</wp:posOffset>
                </wp:positionH>
                <wp:positionV relativeFrom="paragraph">
                  <wp:posOffset>4112895</wp:posOffset>
                </wp:positionV>
                <wp:extent cx="1724025" cy="2256790"/>
                <wp:effectExtent l="0" t="38100" r="9525" b="29210"/>
                <wp:wrapNone/>
                <wp:docPr id="14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Пятница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D839" id="Пятница" o:spid="_x0000_s1029" type="#_x0000_t202" style="position:absolute;margin-left:445.55pt;margin-top:323.85pt;width:135.75pt;height:177.7pt;rotation:-1957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Пятница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1AE12" wp14:editId="11DFD410">
                <wp:simplePos x="0" y="0"/>
                <wp:positionH relativeFrom="column">
                  <wp:posOffset>3691585</wp:posOffset>
                </wp:positionH>
                <wp:positionV relativeFrom="paragraph">
                  <wp:posOffset>4226560</wp:posOffset>
                </wp:positionV>
                <wp:extent cx="1724025" cy="2256790"/>
                <wp:effectExtent l="0" t="38100" r="9525" b="29210"/>
                <wp:wrapNone/>
                <wp:docPr id="10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1E4" w:rsidRPr="00B94EDA" w:rsidRDefault="004461E4" w:rsidP="004461E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Четверг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61E4" w:rsidRDefault="004461E4" w:rsidP="00446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AE12" id="Четверг" o:spid="_x0000_s1030" type="#_x0000_t202" style="position:absolute;margin-left:290.7pt;margin-top:332.8pt;width:135.75pt;height:177.7pt;rotation:-1957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" filled="f" stroked="f">
                <v:textbox>
                  <w:txbxContent>
                    <w:p w:rsidR="004461E4" w:rsidRPr="00B94EDA" w:rsidRDefault="004461E4" w:rsidP="004461E4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Четверг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4461E4" w:rsidRDefault="004461E4" w:rsidP="004461E4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73663" wp14:editId="254E663C">
                <wp:simplePos x="0" y="0"/>
                <wp:positionH relativeFrom="column">
                  <wp:posOffset>5531180</wp:posOffset>
                </wp:positionH>
                <wp:positionV relativeFrom="paragraph">
                  <wp:posOffset>2012315</wp:posOffset>
                </wp:positionV>
                <wp:extent cx="1562735" cy="1964055"/>
                <wp:effectExtent l="0" t="19050" r="0" b="36195"/>
                <wp:wrapNone/>
                <wp:docPr id="12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273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Вторник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66"/>
                            </w:tblGrid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3663" id="Вторник" o:spid="_x0000_s1031" type="#_x0000_t202" style="position:absolute;margin-left:435.55pt;margin-top:158.45pt;width:123.05pt;height:154.65pt;rotation:-19577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Вторник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66"/>
                      </w:tblGrid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9B213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BB4BF59" wp14:editId="701D91F8">
            <wp:simplePos x="0" y="0"/>
            <wp:positionH relativeFrom="column">
              <wp:posOffset>2897200</wp:posOffset>
            </wp:positionH>
            <wp:positionV relativeFrom="paragraph">
              <wp:posOffset>200025</wp:posOffset>
            </wp:positionV>
            <wp:extent cx="4389120" cy="372368"/>
            <wp:effectExtent l="0" t="0" r="0" b="8890"/>
            <wp:wrapNone/>
            <wp:docPr id="16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5D2BA" wp14:editId="7821F851">
                <wp:simplePos x="0" y="0"/>
                <wp:positionH relativeFrom="column">
                  <wp:posOffset>7287565</wp:posOffset>
                </wp:positionH>
                <wp:positionV relativeFrom="paragraph">
                  <wp:posOffset>1910715</wp:posOffset>
                </wp:positionV>
                <wp:extent cx="1563108" cy="1964382"/>
                <wp:effectExtent l="0" t="19050" r="0" b="36195"/>
                <wp:wrapNone/>
                <wp:docPr id="13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3108" cy="196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Среда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66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D2BA" id="Среда" o:spid="_x0000_s1032" type="#_x0000_t202" style="position:absolute;margin-left:573.8pt;margin-top:150.45pt;width:123.1pt;height:154.7pt;rotation:-19577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Среда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66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44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037F5" wp14:editId="1CAF87A6">
                <wp:simplePos x="0" y="0"/>
                <wp:positionH relativeFrom="column">
                  <wp:posOffset>3573780</wp:posOffset>
                </wp:positionH>
                <wp:positionV relativeFrom="paragraph">
                  <wp:posOffset>2102646</wp:posOffset>
                </wp:positionV>
                <wp:extent cx="1724025" cy="2256790"/>
                <wp:effectExtent l="0" t="38100" r="9525" b="29210"/>
                <wp:wrapNone/>
                <wp:docPr id="307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FF8" w:rsidRPr="00B94EDA" w:rsidRDefault="006F3FF8" w:rsidP="004D5822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Понедельник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FF8" w:rsidRDefault="006F3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37F5" id="Понедельник" o:spid="_x0000_s1033" type="#_x0000_t202" style="position:absolute;margin-left:281.4pt;margin-top:165.55pt;width:135.75pt;height:177.7pt;rotation:-195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" filled="f" stroked="f">
                <v:textbox>
                  <w:txbxContent>
                    <w:p w:rsidR="006F3FF8" w:rsidRPr="00B94EDA" w:rsidRDefault="006F3FF8" w:rsidP="004D5822">
                      <w:pPr>
                        <w:spacing w:after="0" w:line="240" w:lineRule="auto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B94EDA"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Понедельник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6F3FF8" w:rsidRDefault="006F3FF8"/>
                  </w:txbxContent>
                </v:textbox>
              </v:shape>
            </w:pict>
          </mc:Fallback>
        </mc:AlternateContent>
      </w:r>
    </w:p>
    <w:sectPr w:rsidR="00700091" w:rsidSect="00127460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C9D"/>
    <w:rsid w:val="00106A25"/>
    <w:rsid w:val="00121016"/>
    <w:rsid w:val="00127460"/>
    <w:rsid w:val="001540BA"/>
    <w:rsid w:val="001D5F02"/>
    <w:rsid w:val="00227275"/>
    <w:rsid w:val="002373A0"/>
    <w:rsid w:val="00283672"/>
    <w:rsid w:val="002E23AB"/>
    <w:rsid w:val="004461E4"/>
    <w:rsid w:val="004D5822"/>
    <w:rsid w:val="005160ED"/>
    <w:rsid w:val="00584B95"/>
    <w:rsid w:val="00641F7C"/>
    <w:rsid w:val="006F3FF8"/>
    <w:rsid w:val="00700091"/>
    <w:rsid w:val="00750DFE"/>
    <w:rsid w:val="007F15EE"/>
    <w:rsid w:val="008528CB"/>
    <w:rsid w:val="008A27F2"/>
    <w:rsid w:val="00973233"/>
    <w:rsid w:val="009B213E"/>
    <w:rsid w:val="009B5A8F"/>
    <w:rsid w:val="00A336AD"/>
    <w:rsid w:val="00A720A9"/>
    <w:rsid w:val="00A73E6E"/>
    <w:rsid w:val="00AC4803"/>
    <w:rsid w:val="00AF6BC5"/>
    <w:rsid w:val="00B8371F"/>
    <w:rsid w:val="00B94EDA"/>
    <w:rsid w:val="00C00E6E"/>
    <w:rsid w:val="00C360D0"/>
    <w:rsid w:val="00CA08A0"/>
    <w:rsid w:val="00CA43C5"/>
    <w:rsid w:val="00CB0999"/>
    <w:rsid w:val="00D32511"/>
    <w:rsid w:val="00D62A08"/>
    <w:rsid w:val="00D70C9D"/>
    <w:rsid w:val="00F2626B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9B17B-3568-40D3-B0A0-2672F39C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4;&#1100;&#1103;\AppData\Roaming\Microsoft\&#1064;&#1072;&#1073;&#1083;&#1086;&#1085;&#1099;\&#1056;&#1072;&#1089;&#1087;&#1080;&#1089;&#1072;&#1085;&#1080;&#1077;%20&#1091;&#1088;&#1086;&#1082;&#1086;&#1074;%20&#1076;&#1083;&#1103;%20&#1096;&#1082;&#1086;&#1083;&#1099;%20(&#1085;&#1072;%208%20&#1091;&#1088;&#1086;&#1082;&#1086;&#1074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A20821B-C0AF-4FB8-A0C8-3C97675F9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школы (на 8 уроков).dotx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школы (на 8 уроков)</dc:title>
  <dc:subject>Расписание уроков</dc:subject>
  <dc:creator>Семья</dc:creator>
  <cp:keywords/>
  <dc:description>Шаблон расписания уроков</dc:description>
  <cp:lastModifiedBy>Семья</cp:lastModifiedBy>
  <cp:revision>3</cp:revision>
  <cp:lastPrinted>2012-08-28T12:51:00Z</cp:lastPrinted>
  <dcterms:created xsi:type="dcterms:W3CDTF">2023-09-12T19:53:00Z</dcterms:created>
  <dcterms:modified xsi:type="dcterms:W3CDTF">2023-09-12T20:19:00Z</dcterms:modified>
  <cp:category>Расписание уроков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TC034130749991</vt:lpwstr>
  </property>
</Properties>
</file>